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9BD19" w14:textId="6B919158" w:rsidR="0089005E" w:rsidRDefault="00211094" w:rsidP="0061768B">
      <w:pPr>
        <w:rPr>
          <w:szCs w:val="22"/>
        </w:rPr>
      </w:pPr>
      <w:r>
        <w:rPr>
          <w:noProof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776" behindDoc="1" locked="1" layoutInCell="1" allowOverlap="0" wp14:anchorId="1805001C" wp14:editId="7BD41AE1">
                <wp:simplePos x="0" y="0"/>
                <wp:positionH relativeFrom="page">
                  <wp:posOffset>5501005</wp:posOffset>
                </wp:positionH>
                <wp:positionV relativeFrom="page">
                  <wp:posOffset>3458845</wp:posOffset>
                </wp:positionV>
                <wp:extent cx="1671320" cy="457200"/>
                <wp:effectExtent l="0" t="1270" r="0" b="0"/>
                <wp:wrapNone/>
                <wp:docPr id="126197312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70E08" w14:textId="563B122E" w:rsidR="002726A1" w:rsidRPr="00D44169" w:rsidRDefault="00A31637" w:rsidP="00521A64">
                            <w:pPr>
                              <w:jc w:val="right"/>
                              <w:rPr>
                                <w:rFonts w:ascii="Helvetica 45 Light" w:hAnsi="Helvetica 45 Light"/>
                              </w:rPr>
                            </w:pPr>
                            <w:r w:rsidRPr="00A31637">
                              <w:rPr>
                                <w:rFonts w:ascii="Helvetica 45 Light" w:hAnsi="Helvetica 45 Light" w:cs="HelveticaNeue-Light"/>
                                <w:color w:val="000000"/>
                                <w:sz w:val="22"/>
                                <w:szCs w:val="22"/>
                                <w:highlight w:val="yellow"/>
                              </w:rPr>
                              <w:t>Aktuelles Datum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05001C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433.15pt;margin-top:272.35pt;width:131.6pt;height:36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" o:allowoverlap="f" filled="f" stroked="f">
                <v:textbox inset="0,0,0,0">
                  <w:txbxContent>
                    <w:p w14:paraId="7EC70E08" w14:textId="563B122E" w:rsidR="002726A1" w:rsidRPr="00D44169" w:rsidRDefault="00A31637" w:rsidP="00521A64">
                      <w:pPr>
                        <w:jc w:val="right"/>
                        <w:rPr>
                          <w:rFonts w:ascii="Helvetica 45 Light" w:hAnsi="Helvetica 45 Light"/>
                        </w:rPr>
                      </w:pPr>
                      <w:r w:rsidRPr="00A31637">
                        <w:rPr>
                          <w:rFonts w:ascii="Helvetica 45 Light" w:hAnsi="Helvetica 45 Light" w:cs="HelveticaNeue-Light"/>
                          <w:color w:val="000000"/>
                          <w:sz w:val="22"/>
                          <w:szCs w:val="22"/>
                          <w:highlight w:val="yellow"/>
                        </w:rPr>
                        <w:t>Aktuelles Datum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8752" behindDoc="1" locked="1" layoutInCell="1" allowOverlap="0" wp14:anchorId="12E1E19B" wp14:editId="2B5613A9">
                <wp:simplePos x="0" y="0"/>
                <wp:positionH relativeFrom="page">
                  <wp:posOffset>900430</wp:posOffset>
                </wp:positionH>
                <wp:positionV relativeFrom="page">
                  <wp:posOffset>4410710</wp:posOffset>
                </wp:positionV>
                <wp:extent cx="6243320" cy="4938395"/>
                <wp:effectExtent l="0" t="635" r="0" b="4445"/>
                <wp:wrapNone/>
                <wp:docPr id="35136879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4938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791B8EFE" w14:textId="77777777" w:rsidR="002726A1" w:rsidRPr="00D44169" w:rsidRDefault="008D5DE8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Sehr geehrte Frau Muster,</w:t>
                            </w:r>
                          </w:p>
                          <w:p w14:paraId="31499A1D" w14:textId="77777777" w:rsidR="002726A1" w:rsidRPr="00D44169" w:rsidRDefault="002726A1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</w:p>
                          <w:p w14:paraId="6FAA1D7A" w14:textId="52733690" w:rsidR="002726A1" w:rsidRDefault="00906E9B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 xml:space="preserve">über meinen Verband, die Vereinigung der Freizeitreiter in Deutschland, bin ich darüber informiert worden, dass </w:t>
                            </w:r>
                            <w:r w:rsidR="006A3225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 xml:space="preserve">das Bundeswaldgesetz überarbeitet werden soll. </w:t>
                            </w:r>
                            <w:r w:rsidR="008F4708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 xml:space="preserve">In dem bisher bekannten Entwurf </w:t>
                            </w:r>
                            <w:r w:rsidR="006F74BA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ist</w:t>
                            </w:r>
                            <w:r w:rsidR="00246DBE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 xml:space="preserve"> davon die Rede, dass die Bundesländer das Reiten auf ausgewiesene Wege beschränken </w:t>
                            </w:r>
                            <w:r w:rsidR="006F74BA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können. Das macht mir große Sorge, weil</w:t>
                            </w:r>
                          </w:p>
                          <w:p w14:paraId="408BCFAA" w14:textId="5BB8B4F0" w:rsidR="006F74BA" w:rsidRPr="00D44169" w:rsidRDefault="006F74BA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  <w:r w:rsidRPr="00832146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yellow"/>
                              </w:rPr>
                              <w:t xml:space="preserve">[hier eigene Bedenken und Erfahrungen einfügen, möglichst konkret auf deine </w:t>
                            </w:r>
                            <w:r w:rsidR="00832146" w:rsidRPr="00832146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yellow"/>
                              </w:rPr>
                              <w:t>Region</w:t>
                            </w:r>
                            <w:r w:rsidRPr="00832146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yellow"/>
                              </w:rPr>
                              <w:t xml:space="preserve"> bezogen, mit Nennung der betroffenen Wälder, Wege </w:t>
                            </w:r>
                            <w:r w:rsidR="00832146" w:rsidRPr="00832146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yellow"/>
                              </w:rPr>
                              <w:t>etc.]</w:t>
                            </w:r>
                          </w:p>
                          <w:p w14:paraId="6C39D471" w14:textId="77777777" w:rsidR="002726A1" w:rsidRDefault="002726A1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</w:p>
                          <w:p w14:paraId="6AA47D96" w14:textId="57130798" w:rsidR="00832146" w:rsidRDefault="00466D55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Bisher ist das Reiten bei uns so geregelt, dass [</w:t>
                            </w:r>
                            <w:r w:rsidR="00252293" w:rsidRPr="00252293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yellow"/>
                              </w:rPr>
                              <w:t>hier eine kurze Darstellung der aktuellen Reitregelung in deiner Region einfügen</w:t>
                            </w:r>
                            <w:r w:rsidR="00252293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 xml:space="preserve">]. </w:t>
                            </w:r>
                            <w:r w:rsidR="00783499" w:rsidRPr="004C5E1D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lightGray"/>
                              </w:rPr>
                              <w:t xml:space="preserve">Ich bin damit sehr zufrieden und wünsche mir, dass so eine liberale Regelung auch im Rest von Deutschland eingeführt werden kann. / Ich wünsche mir, dass </w:t>
                            </w:r>
                            <w:r w:rsidR="004C5E1D" w:rsidRPr="004C5E1D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lightGray"/>
                              </w:rPr>
                              <w:t>das neue Waldgesetz uns eine Liberalisierung ermöglicht und</w:t>
                            </w:r>
                            <w:r w:rsidR="004C5E1D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 xml:space="preserve"> [</w:t>
                            </w:r>
                            <w:r w:rsidR="004C5E1D" w:rsidRPr="004C5E1D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yellow"/>
                              </w:rPr>
                              <w:t>hier Wunschvorstellung einfügen</w:t>
                            </w:r>
                            <w:r w:rsidR="004C5E1D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]</w:t>
                            </w:r>
                            <w:r w:rsidR="002D17A2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7B0E2B3" w14:textId="77777777" w:rsidR="002D17A2" w:rsidRDefault="002D17A2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</w:p>
                          <w:p w14:paraId="07B86496" w14:textId="43F3732F" w:rsidR="005D3733" w:rsidRDefault="000C6D06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  <w:r w:rsidRPr="002726A1">
                              <w:rPr>
                                <w:rFonts w:ascii="Helvetica 45 Light" w:hAnsi="Helvetica 45 Light" w:cs="HelveticaNeue-Light"/>
                                <w:i/>
                                <w:iCs/>
                                <w:sz w:val="22"/>
                                <w:szCs w:val="22"/>
                                <w:highlight w:val="lightGray"/>
                              </w:rPr>
                              <w:t>Optional</w:t>
                            </w:r>
                            <w:r w:rsidRPr="00844A3F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lightGray"/>
                              </w:rPr>
                              <w:t xml:space="preserve">: Als Wanderreiterin bin ich häufig auch in anderen Bundesländern unterwegs. Dabei </w:t>
                            </w:r>
                            <w:r w:rsidR="00844A3F" w:rsidRPr="00844A3F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lightGray"/>
                              </w:rPr>
                              <w:t>gibt es immer wieder Probleme mit den unterschiedlichen Reitregelungen in den einzelnen Bundesländern, z.B.</w:t>
                            </w:r>
                            <w:r w:rsidR="00844A3F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 xml:space="preserve"> [</w:t>
                            </w:r>
                            <w:r w:rsidR="00844A3F" w:rsidRPr="00844A3F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yellow"/>
                              </w:rPr>
                              <w:t>hier eigene Erfahrungen einfügen</w:t>
                            </w:r>
                            <w:r w:rsidR="00844A3F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  <w:p w14:paraId="7EDFC624" w14:textId="77777777" w:rsidR="005D3733" w:rsidRDefault="005D3733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</w:p>
                          <w:p w14:paraId="7F309266" w14:textId="605D46BD" w:rsidR="002D17A2" w:rsidRDefault="00861D22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 xml:space="preserve">Bitte setzen Sie sich dafür ein, dass das neue Waldgesetz eine </w:t>
                            </w:r>
                            <w:r w:rsidR="00DE00C8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 xml:space="preserve">Liberalisierung und </w:t>
                            </w:r>
                            <w:r w:rsidR="00844A3F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Vereinheitlichung der Reitregelungen für ganz Deutschland ermöglicht</w:t>
                            </w:r>
                            <w:r w:rsidR="001B468D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. Ich wünsche mir besonders, dass [</w:t>
                            </w:r>
                            <w:r w:rsidR="001B468D" w:rsidRPr="00131A29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yellow"/>
                              </w:rPr>
                              <w:t xml:space="preserve">hier gerne </w:t>
                            </w:r>
                            <w:r w:rsidR="00131A29" w:rsidRPr="00131A29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yellow"/>
                              </w:rPr>
                              <w:t xml:space="preserve">auf Themenbereiche aus dem Leitfaden eingehen, die dich </w:t>
                            </w:r>
                            <w:r w:rsidR="002726A1" w:rsidRPr="00131A29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yellow"/>
                              </w:rPr>
                              <w:t>selbst</w:t>
                            </w:r>
                            <w:r w:rsidR="00131A29" w:rsidRPr="00131A29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yellow"/>
                              </w:rPr>
                              <w:t xml:space="preserve"> betreffen</w:t>
                            </w:r>
                            <w:r w:rsidR="00131A29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.]</w:t>
                            </w:r>
                          </w:p>
                          <w:p w14:paraId="29EC3175" w14:textId="77777777" w:rsidR="00832146" w:rsidRPr="00D44169" w:rsidRDefault="00832146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</w:p>
                          <w:p w14:paraId="0197EE76" w14:textId="77777777" w:rsidR="002726A1" w:rsidRPr="00D44169" w:rsidRDefault="008D5DE8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>Mit freundlichen Grüßen</w:t>
                            </w:r>
                          </w:p>
                          <w:p w14:paraId="3CA3DEA3" w14:textId="77777777" w:rsidR="002726A1" w:rsidRPr="00D44169" w:rsidRDefault="008D5DE8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  <w:r w:rsidRPr="00D44169">
                              <w:rPr>
                                <w:rFonts w:ascii="Helvetica 45 Light" w:hAnsi="Helvetica 45 Light"/>
                              </w:rPr>
                              <w:t xml:space="preserve">  </w:t>
                            </w:r>
                          </w:p>
                          <w:p w14:paraId="75A0EEC7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39F52C3F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0DAF52B8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1A050A8D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E72956B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1CDB0DAE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1AA87D97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CE6D83B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F02291F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20F0745D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3ACCF0E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57901990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E317C1C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5B730CFF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67C66FC5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2BAD04D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13D5FDDB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137872E8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0EDCF88A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E3779D5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149C6F5" w14:textId="77777777" w:rsidR="00766599" w:rsidRDefault="00766599" w:rsidP="0061768B"/>
                          <w:p w14:paraId="46627208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49BD6C41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02EEE12B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2140E326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5156E8F2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0E3368FA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654F0939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  <w:p w14:paraId="2421B7B6" w14:textId="77777777" w:rsidR="00766599" w:rsidRPr="00D44169" w:rsidRDefault="00766599" w:rsidP="0061768B">
                            <w:pPr>
                              <w:rPr>
                                <w:rFonts w:ascii="Helvetica 45 Light" w:hAnsi="Helvetica 45 Ligh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1E19B" id="Text Box 39" o:spid="_x0000_s1027" type="#_x0000_t202" style="position:absolute;margin-left:70.9pt;margin-top:347.3pt;width:491.6pt;height:388.8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" o:allowoverlap="f" filled="f" stroked="f">
                <v:textbox style="mso-next-textbox:#Text Box 43" inset="0,0,0,0">
                  <w:txbxContent>
                    <w:p w14:paraId="791B8EFE" w14:textId="77777777" w:rsidR="002726A1" w:rsidRPr="00D44169" w:rsidRDefault="008D5DE8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Sehr geehrte Frau Muster,</w:t>
                      </w:r>
                    </w:p>
                    <w:p w14:paraId="31499A1D" w14:textId="77777777" w:rsidR="002726A1" w:rsidRPr="00D44169" w:rsidRDefault="002726A1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</w:p>
                    <w:p w14:paraId="6FAA1D7A" w14:textId="52733690" w:rsidR="002726A1" w:rsidRDefault="00906E9B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  <w:r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 xml:space="preserve">über meinen Verband, die Vereinigung der Freizeitreiter in Deutschland, bin ich darüber informiert worden, dass </w:t>
                      </w:r>
                      <w:r w:rsidR="006A3225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 xml:space="preserve">das Bundeswaldgesetz überarbeitet werden soll. </w:t>
                      </w:r>
                      <w:r w:rsidR="008F4708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 xml:space="preserve">In dem bisher bekannten Entwurf </w:t>
                      </w:r>
                      <w:r w:rsidR="006F74BA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ist</w:t>
                      </w:r>
                      <w:r w:rsidR="00246DBE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 xml:space="preserve"> davon die Rede, dass die Bundesländer das Reiten auf ausgewiesene Wege beschränken </w:t>
                      </w:r>
                      <w:r w:rsidR="006F74BA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können. Das macht mir große Sorge, weil</w:t>
                      </w:r>
                    </w:p>
                    <w:p w14:paraId="408BCFAA" w14:textId="5BB8B4F0" w:rsidR="006F74BA" w:rsidRPr="00D44169" w:rsidRDefault="006F74BA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  <w:r w:rsidRPr="00832146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yellow"/>
                        </w:rPr>
                        <w:t xml:space="preserve">[hier eigene Bedenken und Erfahrungen einfügen, möglichst konkret auf deine </w:t>
                      </w:r>
                      <w:r w:rsidR="00832146" w:rsidRPr="00832146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yellow"/>
                        </w:rPr>
                        <w:t>Region</w:t>
                      </w:r>
                      <w:r w:rsidRPr="00832146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yellow"/>
                        </w:rPr>
                        <w:t xml:space="preserve"> bezogen, mit Nennung der betroffenen Wälder, Wege </w:t>
                      </w:r>
                      <w:r w:rsidR="00832146" w:rsidRPr="00832146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yellow"/>
                        </w:rPr>
                        <w:t>etc.]</w:t>
                      </w:r>
                    </w:p>
                    <w:p w14:paraId="6C39D471" w14:textId="77777777" w:rsidR="002726A1" w:rsidRDefault="002726A1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</w:p>
                    <w:p w14:paraId="6AA47D96" w14:textId="57130798" w:rsidR="00832146" w:rsidRDefault="00466D55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  <w:r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Bisher ist das Reiten bei uns so geregelt, dass [</w:t>
                      </w:r>
                      <w:r w:rsidR="00252293" w:rsidRPr="00252293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yellow"/>
                        </w:rPr>
                        <w:t>hier eine kurze Darstellung der aktuellen Reitregelung in deiner Region einfügen</w:t>
                      </w:r>
                      <w:r w:rsidR="00252293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 xml:space="preserve">]. </w:t>
                      </w:r>
                      <w:r w:rsidR="00783499" w:rsidRPr="004C5E1D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lightGray"/>
                        </w:rPr>
                        <w:t xml:space="preserve">Ich bin damit sehr zufrieden und wünsche mir, dass so eine liberale Regelung auch im Rest von Deutschland eingeführt werden kann. / Ich wünsche mir, dass </w:t>
                      </w:r>
                      <w:r w:rsidR="004C5E1D" w:rsidRPr="004C5E1D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lightGray"/>
                        </w:rPr>
                        <w:t>das neue Waldgesetz uns eine Liberalisierung ermöglicht und</w:t>
                      </w:r>
                      <w:r w:rsidR="004C5E1D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 xml:space="preserve"> [</w:t>
                      </w:r>
                      <w:r w:rsidR="004C5E1D" w:rsidRPr="004C5E1D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yellow"/>
                        </w:rPr>
                        <w:t>hier Wunschvorstellung einfügen</w:t>
                      </w:r>
                      <w:r w:rsidR="004C5E1D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]</w:t>
                      </w:r>
                      <w:r w:rsidR="002D17A2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.</w:t>
                      </w:r>
                    </w:p>
                    <w:p w14:paraId="67B0E2B3" w14:textId="77777777" w:rsidR="002D17A2" w:rsidRDefault="002D17A2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</w:p>
                    <w:p w14:paraId="07B86496" w14:textId="43F3732F" w:rsidR="005D3733" w:rsidRDefault="000C6D06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  <w:r w:rsidRPr="002726A1">
                        <w:rPr>
                          <w:rFonts w:ascii="Helvetica 45 Light" w:hAnsi="Helvetica 45 Light" w:cs="HelveticaNeue-Light"/>
                          <w:i/>
                          <w:iCs/>
                          <w:sz w:val="22"/>
                          <w:szCs w:val="22"/>
                          <w:highlight w:val="lightGray"/>
                        </w:rPr>
                        <w:t>Optional</w:t>
                      </w:r>
                      <w:r w:rsidRPr="00844A3F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lightGray"/>
                        </w:rPr>
                        <w:t xml:space="preserve">: Als Wanderreiterin bin ich häufig auch in anderen Bundesländern unterwegs. Dabei </w:t>
                      </w:r>
                      <w:r w:rsidR="00844A3F" w:rsidRPr="00844A3F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lightGray"/>
                        </w:rPr>
                        <w:t>gibt es immer wieder Probleme mit den unterschiedlichen Reitregelungen in den einzelnen Bundesländern, z.B.</w:t>
                      </w:r>
                      <w:r w:rsidR="00844A3F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 xml:space="preserve"> [</w:t>
                      </w:r>
                      <w:r w:rsidR="00844A3F" w:rsidRPr="00844A3F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yellow"/>
                        </w:rPr>
                        <w:t>hier eigene Erfahrungen einfügen</w:t>
                      </w:r>
                      <w:r w:rsidR="00844A3F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]</w:t>
                      </w:r>
                    </w:p>
                    <w:p w14:paraId="7EDFC624" w14:textId="77777777" w:rsidR="005D3733" w:rsidRDefault="005D3733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</w:p>
                    <w:p w14:paraId="7F309266" w14:textId="605D46BD" w:rsidR="002D17A2" w:rsidRDefault="00861D22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  <w:r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 xml:space="preserve">Bitte setzen Sie sich dafür ein, dass das neue Waldgesetz eine </w:t>
                      </w:r>
                      <w:r w:rsidR="00DE00C8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 xml:space="preserve">Liberalisierung und </w:t>
                      </w:r>
                      <w:r w:rsidR="00844A3F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Vereinheitlichung der Reitregelungen für ganz Deutschland ermöglicht</w:t>
                      </w:r>
                      <w:r w:rsidR="001B468D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. Ich wünsche mir besonders, dass [</w:t>
                      </w:r>
                      <w:r w:rsidR="001B468D" w:rsidRPr="00131A29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yellow"/>
                        </w:rPr>
                        <w:t xml:space="preserve">hier gerne </w:t>
                      </w:r>
                      <w:r w:rsidR="00131A29" w:rsidRPr="00131A29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yellow"/>
                        </w:rPr>
                        <w:t xml:space="preserve">auf Themenbereiche aus dem Leitfaden eingehen, die dich </w:t>
                      </w:r>
                      <w:r w:rsidR="002726A1" w:rsidRPr="00131A29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yellow"/>
                        </w:rPr>
                        <w:t>selbst</w:t>
                      </w:r>
                      <w:r w:rsidR="00131A29" w:rsidRPr="00131A29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yellow"/>
                        </w:rPr>
                        <w:t xml:space="preserve"> betreffen</w:t>
                      </w:r>
                      <w:r w:rsidR="00131A29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.]</w:t>
                      </w:r>
                    </w:p>
                    <w:p w14:paraId="29EC3175" w14:textId="77777777" w:rsidR="00832146" w:rsidRPr="00D44169" w:rsidRDefault="00832146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</w:p>
                    <w:p w14:paraId="0197EE76" w14:textId="77777777" w:rsidR="002726A1" w:rsidRPr="00D44169" w:rsidRDefault="008D5DE8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>Mit freundlichen Grüßen</w:t>
                      </w:r>
                    </w:p>
                    <w:p w14:paraId="3CA3DEA3" w14:textId="77777777" w:rsidR="002726A1" w:rsidRPr="00D44169" w:rsidRDefault="008D5DE8" w:rsidP="0061768B">
                      <w:pPr>
                        <w:rPr>
                          <w:rFonts w:ascii="Helvetica 45 Light" w:hAnsi="Helvetica 45 Light"/>
                        </w:rPr>
                      </w:pPr>
                      <w:r w:rsidRPr="00D44169">
                        <w:rPr>
                          <w:rFonts w:ascii="Helvetica 45 Light" w:hAnsi="Helvetica 45 Light"/>
                        </w:rPr>
                        <w:t xml:space="preserve">  </w:t>
                      </w:r>
                    </w:p>
                    <w:p w14:paraId="75A0EEC7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39F52C3F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0DAF52B8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1A050A8D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E72956B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1CDB0DAE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1AA87D97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CE6D83B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F02291F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20F0745D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3ACCF0E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57901990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E317C1C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5B730CFF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67C66FC5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2BAD04D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13D5FDDB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137872E8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0EDCF88A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E3779D5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149C6F5" w14:textId="77777777" w:rsidR="00766599" w:rsidRDefault="00766599" w:rsidP="0061768B"/>
                    <w:p w14:paraId="46627208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49BD6C41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02EEE12B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2140E326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5156E8F2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0E3368FA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654F0939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  <w:p w14:paraId="2421B7B6" w14:textId="77777777" w:rsidR="00766599" w:rsidRPr="00D44169" w:rsidRDefault="00766599" w:rsidP="0061768B">
                      <w:pPr>
                        <w:rPr>
                          <w:rFonts w:ascii="Helvetica 45 Light" w:hAnsi="Helvetica 45 Light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7728" behindDoc="1" locked="1" layoutInCell="1" allowOverlap="0" wp14:anchorId="7E98A9F5" wp14:editId="3AE6D49B">
                <wp:simplePos x="0" y="0"/>
                <wp:positionH relativeFrom="margin">
                  <wp:align>left</wp:align>
                </wp:positionH>
                <wp:positionV relativeFrom="page">
                  <wp:posOffset>3493135</wp:posOffset>
                </wp:positionV>
                <wp:extent cx="2700020" cy="295275"/>
                <wp:effectExtent l="0" t="0" r="5080" b="9525"/>
                <wp:wrapNone/>
                <wp:docPr id="105561952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F3522" w14:textId="2B7D8D71" w:rsidR="002726A1" w:rsidRPr="0089005E" w:rsidRDefault="0089005E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9005E">
                              <w:rPr>
                                <w:rFonts w:ascii="Helvetica 45 Light" w:hAnsi="Helvetica 45 Light" w:cs="HelveticaNeue-Light"/>
                                <w:b/>
                                <w:bCs/>
                                <w:sz w:val="22"/>
                                <w:szCs w:val="22"/>
                              </w:rPr>
                              <w:t>Novellierung des Bundeswaldgesetzes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8A9F5" id="Text Box 38" o:spid="_x0000_s1028" type="#_x0000_t202" style="position:absolute;margin-left:0;margin-top:275.05pt;width:212.6pt;height:23.25pt;z-index:-25165875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" o:allowoverlap="f" filled="f" stroked="f">
                <v:textbox inset="0,0,0,0">
                  <w:txbxContent>
                    <w:p w14:paraId="33DF3522" w14:textId="2B7D8D71" w:rsidR="002726A1" w:rsidRPr="0089005E" w:rsidRDefault="0089005E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b/>
                          <w:bCs/>
                          <w:sz w:val="22"/>
                          <w:szCs w:val="22"/>
                        </w:rPr>
                      </w:pPr>
                      <w:r w:rsidRPr="0089005E">
                        <w:rPr>
                          <w:rFonts w:ascii="Helvetica 45 Light" w:hAnsi="Helvetica 45 Light" w:cs="HelveticaNeue-Light"/>
                          <w:b/>
                          <w:bCs/>
                          <w:sz w:val="22"/>
                          <w:szCs w:val="22"/>
                        </w:rPr>
                        <w:t>Novellierung des Bundeswaldgesetzes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0" wp14:anchorId="41BD141D" wp14:editId="6E9CFA4F">
                <wp:simplePos x="0" y="0"/>
                <wp:positionH relativeFrom="page">
                  <wp:posOffset>5482590</wp:posOffset>
                </wp:positionH>
                <wp:positionV relativeFrom="page">
                  <wp:posOffset>1162050</wp:posOffset>
                </wp:positionV>
                <wp:extent cx="1727835" cy="2160270"/>
                <wp:effectExtent l="0" t="0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0631681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216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42E06" w14:textId="77777777" w:rsidR="002B6852" w:rsidRPr="00A31637" w:rsidRDefault="002B6852" w:rsidP="002B6852">
                            <w:pPr>
                              <w:pStyle w:val="EinfacherAbsatz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A31637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  <w:highlight w:val="yellow"/>
                              </w:rPr>
                              <w:t>Max Mustermann</w:t>
                            </w:r>
                          </w:p>
                          <w:p w14:paraId="3DB687DA" w14:textId="77777777" w:rsidR="002B6852" w:rsidRPr="00A31637" w:rsidRDefault="002B6852" w:rsidP="002B6852">
                            <w:pPr>
                              <w:pStyle w:val="EinfacherAbsatz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A31637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  <w:highlight w:val="yellow"/>
                              </w:rPr>
                              <w:t>Musterfunktion</w:t>
                            </w:r>
                            <w:r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  <w:highlight w:val="yellow"/>
                              </w:rPr>
                              <w:t>/Mitglied im VFD XY</w:t>
                            </w:r>
                          </w:p>
                          <w:p w14:paraId="1E8690B6" w14:textId="77777777" w:rsidR="002B6852" w:rsidRPr="00A31637" w:rsidRDefault="002B6852" w:rsidP="002B6852">
                            <w:pPr>
                              <w:pStyle w:val="EinfacherAbsatz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A31637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  <w:highlight w:val="yellow"/>
                              </w:rPr>
                              <w:t>Musterstraße XX</w:t>
                            </w:r>
                          </w:p>
                          <w:p w14:paraId="2B6A59C7" w14:textId="77777777" w:rsidR="002B6852" w:rsidRPr="00A31637" w:rsidRDefault="002B6852" w:rsidP="002B6852">
                            <w:pPr>
                              <w:pStyle w:val="EinfacherAbsatz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A31637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  <w:highlight w:val="yellow"/>
                              </w:rPr>
                              <w:t>XXXXX Musterstadt</w:t>
                            </w:r>
                          </w:p>
                          <w:p w14:paraId="2A0301F5" w14:textId="77777777" w:rsidR="002B6852" w:rsidRPr="00A31637" w:rsidRDefault="002B6852" w:rsidP="002B6852">
                            <w:pPr>
                              <w:pStyle w:val="EinfacherAbsatz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A31637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  <w:highlight w:val="yellow"/>
                              </w:rPr>
                              <w:t>Tel. +49 XXXX XXXXXX</w:t>
                            </w:r>
                          </w:p>
                          <w:p w14:paraId="506EE59A" w14:textId="77777777" w:rsidR="002B6852" w:rsidRPr="00D44169" w:rsidRDefault="002B6852" w:rsidP="002B6852">
                            <w:pPr>
                              <w:pStyle w:val="EinfacherAbsatz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</w:pPr>
                            <w:r w:rsidRPr="00A31637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  <w:highlight w:val="yellow"/>
                              </w:rPr>
                              <w:t>mustermann@vfdnet.de</w:t>
                            </w:r>
                          </w:p>
                          <w:p w14:paraId="4CE609D6" w14:textId="77777777" w:rsidR="002B6852" w:rsidRPr="00D44169" w:rsidRDefault="002B6852" w:rsidP="002B6852">
                            <w:pPr>
                              <w:pStyle w:val="EinfacherAbsatz"/>
                              <w:spacing w:line="375" w:lineRule="auto"/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</w:pPr>
                            <w:r w:rsidRPr="00D44169">
                              <w:rPr>
                                <w:rFonts w:ascii="Helvetica 45 Light" w:hAnsi="Helvetica 45 Light" w:cs="HelveticaNeue-Light"/>
                                <w:color w:val="004313"/>
                                <w:sz w:val="16"/>
                                <w:szCs w:val="16"/>
                              </w:rPr>
                              <w:t>www.vfdnet.de</w:t>
                            </w:r>
                          </w:p>
                          <w:p w14:paraId="593EC4B5" w14:textId="6058B7E8" w:rsidR="002726A1" w:rsidRPr="0089005E" w:rsidRDefault="002726A1" w:rsidP="0061768B">
                            <w:pPr>
                              <w:pStyle w:val="EinfacherAbsatz"/>
                              <w:tabs>
                                <w:tab w:val="right" w:pos="8780"/>
                                <w:tab w:val="right" w:pos="9240"/>
                              </w:tabs>
                              <w:spacing w:line="264" w:lineRule="auto"/>
                              <w:rPr>
                                <w:rFonts w:ascii="Helvetica 45 Light" w:hAnsi="Helvetica 45 Light" w:cs="HelveticaNeue-Ligh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D141D" id="Text Box 37" o:spid="_x0000_s1029" type="#_x0000_t202" style="position:absolute;margin-left:431.7pt;margin-top:91.5pt;width:136.05pt;height:170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" o:allowoverlap="f" filled="f" stroked="f">
                <v:textbox inset="0,0,0,0">
                  <w:txbxContent>
                    <w:p w14:paraId="46942E06" w14:textId="77777777" w:rsidR="002B6852" w:rsidRPr="00A31637" w:rsidRDefault="002B6852" w:rsidP="002B6852">
                      <w:pPr>
                        <w:pStyle w:val="EinfacherAbsatz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  <w:highlight w:val="yellow"/>
                        </w:rPr>
                      </w:pPr>
                      <w:r w:rsidRPr="00A31637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  <w:highlight w:val="yellow"/>
                        </w:rPr>
                        <w:t>Max Mustermann</w:t>
                      </w:r>
                    </w:p>
                    <w:p w14:paraId="3DB687DA" w14:textId="77777777" w:rsidR="002B6852" w:rsidRPr="00A31637" w:rsidRDefault="002B6852" w:rsidP="002B6852">
                      <w:pPr>
                        <w:pStyle w:val="EinfacherAbsatz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  <w:highlight w:val="yellow"/>
                        </w:rPr>
                      </w:pPr>
                      <w:r w:rsidRPr="00A31637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  <w:highlight w:val="yellow"/>
                        </w:rPr>
                        <w:t>Musterfunktion</w:t>
                      </w:r>
                      <w:r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  <w:highlight w:val="yellow"/>
                        </w:rPr>
                        <w:t>/Mitglied im VFD XY</w:t>
                      </w:r>
                    </w:p>
                    <w:p w14:paraId="1E8690B6" w14:textId="77777777" w:rsidR="002B6852" w:rsidRPr="00A31637" w:rsidRDefault="002B6852" w:rsidP="002B6852">
                      <w:pPr>
                        <w:pStyle w:val="EinfacherAbsatz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  <w:highlight w:val="yellow"/>
                        </w:rPr>
                      </w:pPr>
                      <w:r w:rsidRPr="00A31637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  <w:highlight w:val="yellow"/>
                        </w:rPr>
                        <w:t>Musterstraße XX</w:t>
                      </w:r>
                    </w:p>
                    <w:p w14:paraId="2B6A59C7" w14:textId="77777777" w:rsidR="002B6852" w:rsidRPr="00A31637" w:rsidRDefault="002B6852" w:rsidP="002B6852">
                      <w:pPr>
                        <w:pStyle w:val="EinfacherAbsatz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  <w:highlight w:val="yellow"/>
                        </w:rPr>
                      </w:pPr>
                      <w:r w:rsidRPr="00A31637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  <w:highlight w:val="yellow"/>
                        </w:rPr>
                        <w:t>XXXXX Musterstadt</w:t>
                      </w:r>
                    </w:p>
                    <w:p w14:paraId="2A0301F5" w14:textId="77777777" w:rsidR="002B6852" w:rsidRPr="00A31637" w:rsidRDefault="002B6852" w:rsidP="002B6852">
                      <w:pPr>
                        <w:pStyle w:val="EinfacherAbsatz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  <w:highlight w:val="yellow"/>
                        </w:rPr>
                      </w:pPr>
                      <w:r w:rsidRPr="00A31637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  <w:highlight w:val="yellow"/>
                        </w:rPr>
                        <w:t>Tel. +49 XXXX XXXXXX</w:t>
                      </w:r>
                    </w:p>
                    <w:p w14:paraId="506EE59A" w14:textId="77777777" w:rsidR="002B6852" w:rsidRPr="00D44169" w:rsidRDefault="002B6852" w:rsidP="002B6852">
                      <w:pPr>
                        <w:pStyle w:val="EinfacherAbsatz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</w:pPr>
                      <w:r w:rsidRPr="00A31637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  <w:highlight w:val="yellow"/>
                        </w:rPr>
                        <w:t>mustermann@vfdnet.de</w:t>
                      </w:r>
                    </w:p>
                    <w:p w14:paraId="4CE609D6" w14:textId="77777777" w:rsidR="002B6852" w:rsidRPr="00D44169" w:rsidRDefault="002B6852" w:rsidP="002B6852">
                      <w:pPr>
                        <w:pStyle w:val="EinfacherAbsatz"/>
                        <w:spacing w:line="375" w:lineRule="auto"/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</w:pPr>
                      <w:r w:rsidRPr="00D44169">
                        <w:rPr>
                          <w:rFonts w:ascii="Helvetica 45 Light" w:hAnsi="Helvetica 45 Light" w:cs="HelveticaNeue-Light"/>
                          <w:color w:val="004313"/>
                          <w:sz w:val="16"/>
                          <w:szCs w:val="16"/>
                        </w:rPr>
                        <w:t>www.vfdnet.de</w:t>
                      </w:r>
                    </w:p>
                    <w:p w14:paraId="593EC4B5" w14:textId="6058B7E8" w:rsidR="002726A1" w:rsidRPr="0089005E" w:rsidRDefault="002726A1" w:rsidP="0061768B">
                      <w:pPr>
                        <w:pStyle w:val="EinfacherAbsatz"/>
                        <w:tabs>
                          <w:tab w:val="right" w:pos="8780"/>
                          <w:tab w:val="right" w:pos="9240"/>
                        </w:tabs>
                        <w:spacing w:line="264" w:lineRule="auto"/>
                        <w:rPr>
                          <w:rFonts w:ascii="Helvetica 45 Light" w:hAnsi="Helvetica 45 Light" w:cs="HelveticaNeue-Light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>
        <w:rPr>
          <w:noProof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4656" behindDoc="1" locked="1" layoutInCell="1" allowOverlap="1" wp14:anchorId="1FFC072B" wp14:editId="41E2132D">
                <wp:simplePos x="0" y="0"/>
                <wp:positionH relativeFrom="margin">
                  <wp:align>left</wp:align>
                </wp:positionH>
                <wp:positionV relativeFrom="page">
                  <wp:posOffset>1743075</wp:posOffset>
                </wp:positionV>
                <wp:extent cx="2700020" cy="1200150"/>
                <wp:effectExtent l="0" t="0" r="5080" b="0"/>
                <wp:wrapNone/>
                <wp:docPr id="97642910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46792" w14:textId="6718F640" w:rsidR="002726A1" w:rsidRDefault="00BE4F7F" w:rsidP="0061768B">
                            <w:pPr>
                              <w:pStyle w:val="EinfacherAbsatz"/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  <w:t xml:space="preserve">Frau MdB </w:t>
                            </w:r>
                            <w:r w:rsidR="008D5DE8" w:rsidRPr="00A31637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yellow"/>
                              </w:rPr>
                              <w:t>Monika Muster</w:t>
                            </w:r>
                          </w:p>
                          <w:p w14:paraId="33060DFA" w14:textId="77777777" w:rsidR="002726A1" w:rsidRPr="00A31637" w:rsidRDefault="008D5DE8" w:rsidP="0061768B">
                            <w:pPr>
                              <w:pStyle w:val="EinfacherAbsatz"/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A31637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yellow"/>
                              </w:rPr>
                              <w:t xml:space="preserve">Musterstraße 33 </w:t>
                            </w:r>
                          </w:p>
                          <w:p w14:paraId="0A5303AB" w14:textId="77777777" w:rsidR="002726A1" w:rsidRPr="00DA4E85" w:rsidRDefault="008D5DE8" w:rsidP="0061768B">
                            <w:pPr>
                              <w:pStyle w:val="EinfacherAbsatz"/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  <w:r w:rsidRPr="00A31637"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  <w:highlight w:val="yellow"/>
                              </w:rPr>
                              <w:t>12345 Musterhausen</w:t>
                            </w:r>
                          </w:p>
                          <w:p w14:paraId="2DC0746A" w14:textId="77777777" w:rsidR="002726A1" w:rsidRPr="00DA4E85" w:rsidRDefault="002726A1" w:rsidP="0061768B">
                            <w:pPr>
                              <w:pStyle w:val="EinfacherAbsatz"/>
                              <w:spacing w:line="264" w:lineRule="auto"/>
                              <w:rPr>
                                <w:rFonts w:ascii="Helvetica 45 Light" w:hAnsi="Helvetica 45 Light" w:cs="HelveticaNeue-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C072B" id="Text Box 35" o:spid="_x0000_s1030" type="#_x0000_t202" style="position:absolute;margin-left:0;margin-top:137.25pt;width:212.6pt;height:94.5pt;z-index:-25166182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" filled="f" stroked="f">
                <v:textbox inset="0,0,0,0">
                  <w:txbxContent>
                    <w:p w14:paraId="3B046792" w14:textId="6718F640" w:rsidR="002726A1" w:rsidRDefault="00BE4F7F" w:rsidP="0061768B">
                      <w:pPr>
                        <w:pStyle w:val="EinfacherAbsatz"/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yellow"/>
                        </w:rPr>
                      </w:pPr>
                      <w:r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  <w:t xml:space="preserve">Frau MdB </w:t>
                      </w:r>
                      <w:r w:rsidR="008D5DE8" w:rsidRPr="00A31637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yellow"/>
                        </w:rPr>
                        <w:t>Monika Muster</w:t>
                      </w:r>
                    </w:p>
                    <w:p w14:paraId="33060DFA" w14:textId="77777777" w:rsidR="002726A1" w:rsidRPr="00A31637" w:rsidRDefault="008D5DE8" w:rsidP="0061768B">
                      <w:pPr>
                        <w:pStyle w:val="EinfacherAbsatz"/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yellow"/>
                        </w:rPr>
                      </w:pPr>
                      <w:r w:rsidRPr="00A31637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yellow"/>
                        </w:rPr>
                        <w:t xml:space="preserve">Musterstraße 33 </w:t>
                      </w:r>
                    </w:p>
                    <w:p w14:paraId="0A5303AB" w14:textId="77777777" w:rsidR="002726A1" w:rsidRPr="00DA4E85" w:rsidRDefault="008D5DE8" w:rsidP="0061768B">
                      <w:pPr>
                        <w:pStyle w:val="EinfacherAbsatz"/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  <w:r w:rsidRPr="00A31637">
                        <w:rPr>
                          <w:rFonts w:ascii="Helvetica 45 Light" w:hAnsi="Helvetica 45 Light" w:cs="HelveticaNeue-Light"/>
                          <w:sz w:val="22"/>
                          <w:szCs w:val="22"/>
                          <w:highlight w:val="yellow"/>
                        </w:rPr>
                        <w:t>12345 Musterhausen</w:t>
                      </w:r>
                    </w:p>
                    <w:p w14:paraId="2DC0746A" w14:textId="77777777" w:rsidR="002726A1" w:rsidRPr="00DA4E85" w:rsidRDefault="002726A1" w:rsidP="0061768B">
                      <w:pPr>
                        <w:pStyle w:val="EinfacherAbsatz"/>
                        <w:spacing w:line="264" w:lineRule="auto"/>
                        <w:rPr>
                          <w:rFonts w:ascii="Helvetica 45 Light" w:hAnsi="Helvetica 45 Light" w:cs="HelveticaNeue-Light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2090086A" w14:textId="77777777" w:rsidR="0089005E" w:rsidRDefault="0089005E">
      <w:pPr>
        <w:rPr>
          <w:szCs w:val="22"/>
        </w:rPr>
      </w:pPr>
      <w:r>
        <w:rPr>
          <w:szCs w:val="22"/>
        </w:rPr>
        <w:br w:type="page"/>
      </w:r>
    </w:p>
    <w:p w14:paraId="6B22257C" w14:textId="46B81F27" w:rsidR="002726A1" w:rsidRPr="004F356E" w:rsidRDefault="00211094" w:rsidP="0061768B">
      <w:pPr>
        <w:rPr>
          <w:szCs w:val="22"/>
        </w:rPr>
      </w:pPr>
      <w:r>
        <w:rPr>
          <w:noProof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ABC4A1" wp14:editId="2859DF0B">
                <wp:simplePos x="0" y="0"/>
                <wp:positionH relativeFrom="page">
                  <wp:posOffset>847725</wp:posOffset>
                </wp:positionH>
                <wp:positionV relativeFrom="page">
                  <wp:posOffset>1390650</wp:posOffset>
                </wp:positionV>
                <wp:extent cx="6296025" cy="8780145"/>
                <wp:effectExtent l="0" t="0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313807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878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BC4A1" id="Text Box 43" o:spid="_x0000_s1031" type="#_x0000_t202" style="position:absolute;margin-left:66.75pt;margin-top:109.5pt;width:495.75pt;height:691.3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" filled="f" stroked="f">
                <v:textbox inset=",7.2pt,,7.2pt">
                  <w:txbxContent/>
                </v:textbox>
                <w10:wrap type="tight" anchorx="page" anchory="page"/>
              </v:shape>
            </w:pict>
          </mc:Fallback>
        </mc:AlternateContent>
      </w:r>
    </w:p>
    <w:sectPr w:rsidR="002726A1" w:rsidRPr="004F356E" w:rsidSect="007D258B">
      <w:headerReference w:type="default" r:id="rId10"/>
      <w:headerReference w:type="first" r:id="rId11"/>
      <w:footerReference w:type="first" r:id="rId12"/>
      <w:pgSz w:w="11900" w:h="16840"/>
      <w:pgMar w:top="6152" w:right="560" w:bottom="567" w:left="1418" w:header="709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532E6" w14:textId="77777777" w:rsidR="002D183B" w:rsidRDefault="002D183B">
      <w:r>
        <w:separator/>
      </w:r>
    </w:p>
  </w:endnote>
  <w:endnote w:type="continuationSeparator" w:id="0">
    <w:p w14:paraId="08109D5E" w14:textId="77777777" w:rsidR="002D183B" w:rsidRDefault="002D1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55 Roman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45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CnIt">
    <w:altName w:val="Minion Pro 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2F64E" w14:textId="1FC5EB4F" w:rsidR="00766599" w:rsidRPr="00D44169" w:rsidRDefault="00766599" w:rsidP="005B0BAA">
    <w:pPr>
      <w:pStyle w:val="Fuzeile"/>
      <w:spacing w:line="200" w:lineRule="exact"/>
      <w:rPr>
        <w:rFonts w:ascii="Helvetica 45 Light" w:hAnsi="Helvetica 45 Light" w:cs="Arial"/>
        <w:color w:val="003300"/>
        <w:sz w:val="16"/>
        <w:szCs w:val="16"/>
      </w:rPr>
    </w:pPr>
    <w:r w:rsidRPr="00D44169">
      <w:rPr>
        <w:rFonts w:ascii="Helvetica 45 Light" w:hAnsi="Helvetica 45 Light" w:cs="Arial"/>
        <w:b/>
        <w:color w:val="003300"/>
        <w:sz w:val="20"/>
        <w:szCs w:val="20"/>
      </w:rPr>
      <w:t xml:space="preserve">Der Fachverband </w:t>
    </w:r>
    <w:r w:rsidR="007D258B">
      <w:rPr>
        <w:rFonts w:ascii="Helvetica 45 Light" w:hAnsi="Helvetica 45 Light" w:cs="Arial"/>
        <w:b/>
        <w:color w:val="003300"/>
        <w:sz w:val="20"/>
        <w:szCs w:val="20"/>
      </w:rPr>
      <w:t xml:space="preserve">für </w:t>
    </w:r>
    <w:r w:rsidRPr="00D44169">
      <w:rPr>
        <w:rFonts w:ascii="Helvetica 45 Light" w:hAnsi="Helvetica 45 Light" w:cs="Arial"/>
        <w:b/>
        <w:color w:val="003300"/>
        <w:sz w:val="20"/>
        <w:szCs w:val="20"/>
      </w:rPr>
      <w:t>Gelände-</w:t>
    </w:r>
    <w:r w:rsidR="007D258B">
      <w:rPr>
        <w:rFonts w:ascii="Helvetica 45 Light" w:hAnsi="Helvetica 45 Light" w:cs="Arial"/>
        <w:b/>
        <w:color w:val="003300"/>
        <w:sz w:val="20"/>
        <w:szCs w:val="20"/>
      </w:rPr>
      <w:t>, Freizeit-</w:t>
    </w:r>
    <w:r w:rsidRPr="00D44169">
      <w:rPr>
        <w:rFonts w:ascii="Helvetica 45 Light" w:hAnsi="Helvetica 45 Light" w:cs="Arial"/>
        <w:b/>
        <w:color w:val="003300"/>
        <w:sz w:val="20"/>
        <w:szCs w:val="20"/>
      </w:rPr>
      <w:t xml:space="preserve"> und Wanderreite</w:t>
    </w:r>
    <w:r w:rsidR="007D258B">
      <w:rPr>
        <w:rFonts w:ascii="Helvetica 45 Light" w:hAnsi="Helvetica 45 Light" w:cs="Arial"/>
        <w:b/>
        <w:color w:val="003300"/>
        <w:sz w:val="20"/>
        <w:szCs w:val="20"/>
      </w:rPr>
      <w:t xml:space="preserve">n, Fahren und Säumen            </w:t>
    </w:r>
    <w:r w:rsidRPr="00D44169">
      <w:rPr>
        <w:rFonts w:ascii="Helvetica 45 Light" w:hAnsi="Helvetica 45 Light" w:cs="Arial"/>
        <w:b/>
        <w:color w:val="003300"/>
        <w:sz w:val="16"/>
        <w:szCs w:val="16"/>
      </w:rPr>
      <w:t xml:space="preserve">      </w:t>
    </w:r>
  </w:p>
  <w:p w14:paraId="5C4C1F25" w14:textId="58ADEB4F" w:rsidR="00766599" w:rsidRPr="00D44169" w:rsidRDefault="005553F2" w:rsidP="005B0BAA">
    <w:pPr>
      <w:pStyle w:val="Fuzeile"/>
      <w:spacing w:line="200" w:lineRule="exact"/>
      <w:rPr>
        <w:rFonts w:ascii="Helvetica 45 Light" w:hAnsi="Helvetica 45 Light"/>
      </w:rPr>
    </w:pPr>
    <w:r>
      <w:rPr>
        <w:rFonts w:ascii="Helvetica 45 Light" w:hAnsi="Helvetica 45 Light" w:cs="Arial"/>
        <w:color w:val="003300"/>
        <w:sz w:val="16"/>
        <w:szCs w:val="16"/>
      </w:rPr>
      <w:t>www.vfdnet.de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6B112" w14:textId="77777777" w:rsidR="002D183B" w:rsidRDefault="002D183B">
      <w:r>
        <w:separator/>
      </w:r>
    </w:p>
  </w:footnote>
  <w:footnote w:type="continuationSeparator" w:id="0">
    <w:p w14:paraId="7CECB9BC" w14:textId="77777777" w:rsidR="002D183B" w:rsidRDefault="002D1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7D705" w14:textId="77777777" w:rsidR="008D5DE8" w:rsidRDefault="008D5DE8">
    <w:pPr>
      <w:pStyle w:val="Kopfzeile"/>
      <w:rPr>
        <w:noProof/>
        <w:lang w:eastAsia="de-DE"/>
      </w:rPr>
    </w:pPr>
  </w:p>
  <w:p w14:paraId="2CF0D4E0" w14:textId="77777777" w:rsidR="002726A1" w:rsidRDefault="00327B1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1" layoutInCell="1" allowOverlap="1" wp14:anchorId="595CFE22" wp14:editId="5F8E32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7135" cy="10689590"/>
          <wp:effectExtent l="25400" t="0" r="12065" b="0"/>
          <wp:wrapNone/>
          <wp:docPr id="19" name="Bild 2" descr="Briefbogen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riefbogen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0689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049C4" w14:textId="77777777" w:rsidR="002726A1" w:rsidRPr="00354DAD" w:rsidRDefault="00327B11" w:rsidP="0061768B">
    <w:pPr>
      <w:pStyle w:val="Kopfzeile"/>
    </w:pPr>
    <w:r w:rsidRPr="00D44169">
      <w:rPr>
        <w:rFonts w:ascii="Helvetica 45 Light" w:hAnsi="Helvetica 45 Light"/>
        <w:noProof/>
        <w:lang w:eastAsia="de-DE"/>
      </w:rPr>
      <w:drawing>
        <wp:anchor distT="0" distB="0" distL="114300" distR="114300" simplePos="0" relativeHeight="251658240" behindDoc="1" locked="1" layoutInCell="1" allowOverlap="1" wp14:anchorId="6D3F8AC8" wp14:editId="39BC1038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7559675" cy="10692765"/>
          <wp:effectExtent l="25400" t="0" r="9525" b="0"/>
          <wp:wrapNone/>
          <wp:docPr id="20" name="Bild 1" descr="Briefbo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riefbogen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094"/>
    <w:rsid w:val="000C6D06"/>
    <w:rsid w:val="00131A29"/>
    <w:rsid w:val="0014236E"/>
    <w:rsid w:val="001B468D"/>
    <w:rsid w:val="001B5489"/>
    <w:rsid w:val="001D3189"/>
    <w:rsid w:val="001E2F67"/>
    <w:rsid w:val="00211094"/>
    <w:rsid w:val="00246DBE"/>
    <w:rsid w:val="00252293"/>
    <w:rsid w:val="002726A1"/>
    <w:rsid w:val="002B6852"/>
    <w:rsid w:val="002D17A2"/>
    <w:rsid w:val="002D183B"/>
    <w:rsid w:val="002E5051"/>
    <w:rsid w:val="00327B11"/>
    <w:rsid w:val="0036644D"/>
    <w:rsid w:val="00366F13"/>
    <w:rsid w:val="003A361B"/>
    <w:rsid w:val="00466D55"/>
    <w:rsid w:val="004C5E1D"/>
    <w:rsid w:val="00521A64"/>
    <w:rsid w:val="00545420"/>
    <w:rsid w:val="005553F2"/>
    <w:rsid w:val="005B0BAA"/>
    <w:rsid w:val="005D3733"/>
    <w:rsid w:val="00681581"/>
    <w:rsid w:val="006A3225"/>
    <w:rsid w:val="006F74BA"/>
    <w:rsid w:val="00766599"/>
    <w:rsid w:val="00783499"/>
    <w:rsid w:val="007D258B"/>
    <w:rsid w:val="00832146"/>
    <w:rsid w:val="00844A3F"/>
    <w:rsid w:val="00861D22"/>
    <w:rsid w:val="0089005E"/>
    <w:rsid w:val="008D5DE8"/>
    <w:rsid w:val="008F4708"/>
    <w:rsid w:val="00906E9B"/>
    <w:rsid w:val="00951997"/>
    <w:rsid w:val="00A31637"/>
    <w:rsid w:val="00B71084"/>
    <w:rsid w:val="00BE4F7F"/>
    <w:rsid w:val="00D44169"/>
    <w:rsid w:val="00DE00C8"/>
    <w:rsid w:val="00E824B8"/>
    <w:rsid w:val="00F0601E"/>
    <w:rsid w:val="00F120D4"/>
    <w:rsid w:val="00F34A41"/>
    <w:rsid w:val="00F82F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39FE2"/>
  <w15:docId w15:val="{149A9641-7FF1-4FA0-BCD5-EB0F82979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A20D1"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FDHead">
    <w:name w:val="_VFD Head"/>
    <w:basedOn w:val="Standard"/>
    <w:autoRedefine/>
    <w:qFormat/>
    <w:rsid w:val="00B23B61"/>
    <w:pPr>
      <w:widowControl w:val="0"/>
      <w:suppressAutoHyphens/>
      <w:autoSpaceDE w:val="0"/>
      <w:outlineLvl w:val="0"/>
    </w:pPr>
    <w:rPr>
      <w:rFonts w:ascii="Helvetica 55 Roman" w:eastAsia="Times New Roman" w:hAnsi="Helvetica 55 Roman" w:cs="Arial Black"/>
      <w:bCs/>
      <w:color w:val="566B5C"/>
      <w:sz w:val="20"/>
      <w:szCs w:val="20"/>
      <w:lang w:eastAsia="ar-SA"/>
    </w:rPr>
  </w:style>
  <w:style w:type="paragraph" w:customStyle="1" w:styleId="VFDCopy">
    <w:name w:val="_VFD Copy"/>
    <w:basedOn w:val="Standard"/>
    <w:autoRedefine/>
    <w:qFormat/>
    <w:rsid w:val="00B23B61"/>
    <w:pPr>
      <w:widowControl w:val="0"/>
      <w:suppressAutoHyphens/>
      <w:autoSpaceDE w:val="0"/>
    </w:pPr>
    <w:rPr>
      <w:rFonts w:ascii="Helvetica 45 Light" w:eastAsia="Times New Roman" w:hAnsi="Helvetica 45 Light"/>
      <w:color w:val="636463"/>
      <w:sz w:val="20"/>
      <w:szCs w:val="20"/>
      <w:lang w:eastAsia="ar-SA"/>
    </w:rPr>
  </w:style>
  <w:style w:type="paragraph" w:customStyle="1" w:styleId="VFDThemenTitel">
    <w:name w:val="_VFD Themen Titel"/>
    <w:basedOn w:val="Standard"/>
    <w:autoRedefine/>
    <w:qFormat/>
    <w:rsid w:val="00B23B61"/>
    <w:pPr>
      <w:widowControl w:val="0"/>
      <w:suppressAutoHyphens/>
      <w:autoSpaceDE w:val="0"/>
      <w:ind w:left="-284" w:right="283"/>
      <w:jc w:val="center"/>
      <w:outlineLvl w:val="0"/>
    </w:pPr>
    <w:rPr>
      <w:rFonts w:ascii="Helvetica 45 Light" w:eastAsia="Times New Roman" w:hAnsi="Helvetica 45 Light" w:cs="Arial"/>
      <w:bCs/>
      <w:color w:val="0A2F14"/>
      <w:sz w:val="30"/>
      <w:szCs w:val="36"/>
      <w:lang w:eastAsia="ar-SA"/>
    </w:rPr>
  </w:style>
  <w:style w:type="paragraph" w:customStyle="1" w:styleId="VFDInhalthead">
    <w:name w:val="_VFD Inhalt head"/>
    <w:autoRedefine/>
    <w:qFormat/>
    <w:rsid w:val="00B23B61"/>
    <w:pPr>
      <w:tabs>
        <w:tab w:val="left" w:pos="4536"/>
      </w:tabs>
    </w:pPr>
    <w:rPr>
      <w:rFonts w:ascii="Helvetica 55 Roman" w:eastAsia="Times New Roman" w:hAnsi="Helvetica 55 Roman" w:cs="Arial"/>
      <w:bCs/>
      <w:color w:val="0A2F14"/>
      <w:sz w:val="14"/>
      <w:szCs w:val="36"/>
      <w:lang w:eastAsia="ar-SA"/>
    </w:rPr>
  </w:style>
  <w:style w:type="paragraph" w:customStyle="1" w:styleId="VFDgestrichelteLinie">
    <w:name w:val="_VFD gestrichelte Linie"/>
    <w:basedOn w:val="Standard"/>
    <w:autoRedefine/>
    <w:qFormat/>
    <w:rsid w:val="00B23B61"/>
    <w:pPr>
      <w:tabs>
        <w:tab w:val="left" w:pos="4536"/>
      </w:tabs>
    </w:pPr>
    <w:rPr>
      <w:rFonts w:ascii="Helvetica Neue Light" w:eastAsia="Times New Roman" w:hAnsi="Helvetica Neue Light" w:cs="Arial"/>
      <w:bCs/>
      <w:color w:val="C0C1BF"/>
      <w:spacing w:val="-6"/>
      <w:sz w:val="14"/>
      <w:szCs w:val="36"/>
      <w:lang w:eastAsia="ar-SA"/>
    </w:rPr>
  </w:style>
  <w:style w:type="paragraph" w:styleId="Kopfzeile">
    <w:name w:val="header"/>
    <w:basedOn w:val="Standard"/>
    <w:link w:val="KopfzeileZchn"/>
    <w:uiPriority w:val="99"/>
    <w:unhideWhenUsed/>
    <w:rsid w:val="00354DA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54DAD"/>
  </w:style>
  <w:style w:type="paragraph" w:styleId="Fuzeile">
    <w:name w:val="footer"/>
    <w:basedOn w:val="Standard"/>
    <w:link w:val="FuzeileZchn"/>
    <w:uiPriority w:val="99"/>
    <w:unhideWhenUsed/>
    <w:rsid w:val="00354DA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54DAD"/>
  </w:style>
  <w:style w:type="paragraph" w:customStyle="1" w:styleId="EinfacherAbsatz">
    <w:name w:val="[Einfacher Absatz]"/>
    <w:basedOn w:val="Standard"/>
    <w:uiPriority w:val="99"/>
    <w:rsid w:val="006703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MinionProCondItalic">
    <w:name w:val="MinionPro Cond Italic"/>
    <w:basedOn w:val="Standard"/>
    <w:uiPriority w:val="99"/>
    <w:rsid w:val="00F46536"/>
    <w:pPr>
      <w:widowControl w:val="0"/>
      <w:tabs>
        <w:tab w:val="left" w:pos="170"/>
      </w:tabs>
      <w:autoSpaceDE w:val="0"/>
      <w:autoSpaceDN w:val="0"/>
      <w:adjustRightInd w:val="0"/>
      <w:spacing w:line="288" w:lineRule="auto"/>
      <w:textAlignment w:val="center"/>
    </w:pPr>
    <w:rPr>
      <w:rFonts w:ascii="MinionPro-CnIt" w:hAnsi="MinionPro-CnIt" w:cs="MinionPro-CnIt"/>
      <w:i/>
      <w:iCs/>
      <w:color w:val="004313"/>
      <w:sz w:val="14"/>
      <w:szCs w:val="14"/>
    </w:rPr>
  </w:style>
  <w:style w:type="paragraph" w:customStyle="1" w:styleId="Default">
    <w:name w:val="Default"/>
    <w:rsid w:val="0076659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B7108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1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FD\Downloads\VFD_Briefbogen_Universal_mit_sihouette_Vo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9E011FBBA12643B39ABDE5161A0581" ma:contentTypeVersion="16" ma:contentTypeDescription="Ein neues Dokument erstellen." ma:contentTypeScope="" ma:versionID="e0af5a180fafc550f689240608bbaf96">
  <xsd:schema xmlns:xsd="http://www.w3.org/2001/XMLSchema" xmlns:xs="http://www.w3.org/2001/XMLSchema" xmlns:p="http://schemas.microsoft.com/office/2006/metadata/properties" xmlns:ns2="d0170022-ad14-47be-85bc-ac2e115c0c6d" xmlns:ns3="171aa02e-ef37-45d2-8799-84cca0d834ef" targetNamespace="http://schemas.microsoft.com/office/2006/metadata/properties" ma:root="true" ma:fieldsID="bb736e8878cd63ef7113326b56c49058" ns2:_="" ns3:_="">
    <xsd:import namespace="d0170022-ad14-47be-85bc-ac2e115c0c6d"/>
    <xsd:import namespace="171aa02e-ef37-45d2-8799-84cca0d834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70022-ad14-47be-85bc-ac2e115c0c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96dac637-ec14-4c0e-aabf-30dbcc934f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a02e-ef37-45d2-8799-84cca0d834e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4691c2f-d882-4001-afc3-4c1ac71b3320}" ma:internalName="TaxCatchAll" ma:showField="CatchAllData" ma:web="171aa02e-ef37-45d2-8799-84cca0d834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1aa02e-ef37-45d2-8799-84cca0d834ef" xsi:nil="true"/>
    <lcf76f155ced4ddcb4097134ff3c332f xmlns="d0170022-ad14-47be-85bc-ac2e115c0c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D15325-CA7A-45E3-90CE-EE4C8006A2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70022-ad14-47be-85bc-ac2e115c0c6d"/>
    <ds:schemaRef ds:uri="171aa02e-ef37-45d2-8799-84cca0d83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8AC67B-6315-4E2C-94B3-A8693CFD0F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7E34E8-EA2B-46F5-862E-16E2A42045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9EBE4A-8DD5-47A3-A555-BE38862CBC8F}">
  <ds:schemaRefs>
    <ds:schemaRef ds:uri="http://schemas.microsoft.com/office/2006/metadata/properties"/>
    <ds:schemaRef ds:uri="http://schemas.microsoft.com/office/infopath/2007/PartnerControls"/>
    <ds:schemaRef ds:uri="171aa02e-ef37-45d2-8799-84cca0d834ef"/>
    <ds:schemaRef ds:uri="d0170022-ad14-47be-85bc-ac2e115c0c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VFD_Briefbogen_Universal_mit_sihouette_Vo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VFD</dc:creator>
  <cp:keywords/>
  <cp:lastModifiedBy>Birgit Hüsing</cp:lastModifiedBy>
  <cp:revision>2</cp:revision>
  <cp:lastPrinted>2011-07-17T13:48:00Z</cp:lastPrinted>
  <dcterms:created xsi:type="dcterms:W3CDTF">2024-02-12T14:16:00Z</dcterms:created>
  <dcterms:modified xsi:type="dcterms:W3CDTF">2024-02-12T14:16:00Z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0x010100689E011FBBA12643B39ABDE5161A0581</vt:lpwstr>
  </property>
</Properties>
</file>